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8DA72" w14:textId="77777777" w:rsidR="003A091F" w:rsidRPr="008E07B6" w:rsidRDefault="003A091F" w:rsidP="003A091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 D</w:t>
      </w:r>
      <w:r w:rsidRPr="008E07B6">
        <w:rPr>
          <w:rFonts w:ascii="Times New Roman" w:hAnsi="Times New Roman"/>
          <w:sz w:val="28"/>
          <w:szCs w:val="28"/>
        </w:rPr>
        <w:t xml:space="preserve">irigente scolastico </w:t>
      </w:r>
    </w:p>
    <w:p w14:paraId="49C137BB" w14:textId="294E2671" w:rsidR="003A091F" w:rsidRDefault="003A091F" w:rsidP="003A091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</w:t>
      </w:r>
      <w:r w:rsidRPr="008E07B6">
        <w:rPr>
          <w:rFonts w:ascii="Times New Roman" w:hAnsi="Times New Roman"/>
          <w:sz w:val="28"/>
          <w:szCs w:val="28"/>
        </w:rPr>
        <w:t>ell’Istituto</w:t>
      </w:r>
      <w:r>
        <w:rPr>
          <w:rFonts w:ascii="Times New Roman" w:hAnsi="Times New Roman"/>
          <w:sz w:val="28"/>
          <w:szCs w:val="28"/>
        </w:rPr>
        <w:t xml:space="preserve"> Comprensivo </w:t>
      </w:r>
      <w:r w:rsidR="00884CE5">
        <w:rPr>
          <w:rFonts w:ascii="Times New Roman" w:hAnsi="Times New Roman"/>
          <w:sz w:val="28"/>
          <w:szCs w:val="28"/>
        </w:rPr>
        <w:t xml:space="preserve">“Maria Lai” di </w:t>
      </w:r>
      <w:r w:rsidR="00CE2904">
        <w:rPr>
          <w:rFonts w:ascii="Times New Roman" w:hAnsi="Times New Roman"/>
          <w:sz w:val="28"/>
          <w:szCs w:val="28"/>
        </w:rPr>
        <w:t>Olbia</w:t>
      </w:r>
    </w:p>
    <w:p w14:paraId="14F5B538" w14:textId="03C6E23E" w:rsidR="00F76D7C" w:rsidRDefault="00AD6921" w:rsidP="001D50DD">
      <w:pPr>
        <w:pStyle w:val="Default"/>
        <w:ind w:left="1134" w:hanging="1134"/>
        <w:jc w:val="both"/>
        <w:rPr>
          <w:b/>
          <w:bCs/>
        </w:rPr>
      </w:pPr>
      <w:r w:rsidRPr="006453EF">
        <w:rPr>
          <w:b/>
          <w:sz w:val="28"/>
          <w:szCs w:val="28"/>
        </w:rPr>
        <w:t xml:space="preserve">Oggetto: </w:t>
      </w:r>
      <w:r w:rsidR="00F76D7C">
        <w:rPr>
          <w:b/>
          <w:bCs/>
        </w:rPr>
        <w:t>Comparto Istruzione e Ricerca – Sezione Scuola.</w:t>
      </w:r>
      <w:r w:rsidR="00821912">
        <w:rPr>
          <w:b/>
          <w:bCs/>
        </w:rPr>
        <w:t xml:space="preserve"> Azione</w:t>
      </w:r>
      <w:r w:rsidR="000055BE">
        <w:rPr>
          <w:b/>
          <w:bCs/>
        </w:rPr>
        <w:t xml:space="preserve"> di sciopero prevista per il </w:t>
      </w:r>
      <w:r w:rsidR="0092689D">
        <w:rPr>
          <w:b/>
          <w:bCs/>
        </w:rPr>
        <w:t xml:space="preserve">  </w:t>
      </w:r>
      <w:r w:rsidR="001D50DD">
        <w:rPr>
          <w:b/>
          <w:bCs/>
        </w:rPr>
        <w:t>0</w:t>
      </w:r>
      <w:r w:rsidR="00884CE5">
        <w:rPr>
          <w:b/>
          <w:bCs/>
        </w:rPr>
        <w:t>2</w:t>
      </w:r>
      <w:r w:rsidR="001A4830">
        <w:rPr>
          <w:b/>
          <w:bCs/>
        </w:rPr>
        <w:t xml:space="preserve"> OTTOBRE</w:t>
      </w:r>
      <w:r w:rsidR="0092689D">
        <w:rPr>
          <w:b/>
          <w:bCs/>
        </w:rPr>
        <w:t xml:space="preserve"> 202</w:t>
      </w:r>
      <w:r w:rsidR="00884CE5">
        <w:rPr>
          <w:b/>
          <w:bCs/>
        </w:rPr>
        <w:t>4</w:t>
      </w:r>
      <w:r w:rsidR="00F76D7C">
        <w:rPr>
          <w:b/>
          <w:bCs/>
        </w:rPr>
        <w:t>.</w:t>
      </w:r>
    </w:p>
    <w:p w14:paraId="2585CF12" w14:textId="3135D73F" w:rsidR="00AD6921" w:rsidRPr="006453EF" w:rsidRDefault="00AD6921" w:rsidP="00AD6921">
      <w:pPr>
        <w:pStyle w:val="Intestazione"/>
        <w:jc w:val="both"/>
        <w:rPr>
          <w:rFonts w:ascii="Times New Roman" w:hAnsi="Times New Roman"/>
          <w:b/>
          <w:sz w:val="28"/>
          <w:szCs w:val="28"/>
        </w:rPr>
      </w:pPr>
    </w:p>
    <w:p w14:paraId="50799A2E" w14:textId="77777777" w:rsidR="005E4649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7BC030D3" w14:textId="08BC844A" w:rsidR="003A091F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A091F" w:rsidRPr="001D4CE3">
        <w:rPr>
          <w:rFonts w:ascii="Times New Roman" w:hAnsi="Times New Roman"/>
          <w:sz w:val="28"/>
          <w:szCs w:val="28"/>
        </w:rPr>
        <w:t xml:space="preserve">Dichiarazione ai sensi dell’art. 3, comma 4, dell’Accordo Aran sulle </w:t>
      </w:r>
      <w:r w:rsidR="009664E4" w:rsidRPr="001D4CE3">
        <w:rPr>
          <w:rFonts w:ascii="Times New Roman" w:hAnsi="Times New Roman"/>
          <w:sz w:val="28"/>
          <w:szCs w:val="28"/>
        </w:rPr>
        <w:t>norme</w:t>
      </w:r>
      <w:r w:rsidR="003A091F" w:rsidRPr="001D4CE3">
        <w:rPr>
          <w:rFonts w:ascii="Times New Roman" w:hAnsi="Times New Roman"/>
          <w:sz w:val="28"/>
          <w:szCs w:val="28"/>
        </w:rPr>
        <w:t xml:space="preserve"> di garanzia dei servizi pubblici essenziali e sulle procedure di raffreddamento e conciliazione in caso di sciopero firmato il 2 dicembre 2020.</w:t>
      </w:r>
    </w:p>
    <w:p w14:paraId="171E16CD" w14:textId="77777777" w:rsidR="001D4CE3" w:rsidRPr="001D4CE3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</w:p>
    <w:p w14:paraId="785D6B98" w14:textId="77777777" w:rsidR="001D4CE3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 w:rsidRPr="008E07B6">
        <w:rPr>
          <w:rFonts w:ascii="Times New Roman" w:hAnsi="Times New Roman"/>
        </w:rPr>
        <w:t>_ l _</w:t>
      </w:r>
      <w:proofErr w:type="spellStart"/>
      <w:r>
        <w:rPr>
          <w:rFonts w:ascii="Times New Roman" w:hAnsi="Times New Roman"/>
        </w:rPr>
        <w:t>sottoscritt</w:t>
      </w:r>
      <w:proofErr w:type="spellEnd"/>
      <w:r>
        <w:rPr>
          <w:rFonts w:ascii="Times New Roman" w:hAnsi="Times New Roman"/>
        </w:rPr>
        <w:t>_ ________________________in servizio presso l’Istituto ______________________ in qualità di</w:t>
      </w:r>
    </w:p>
    <w:p w14:paraId="32F59E1B" w14:textId="77777777" w:rsidR="001D4CE3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_________________________, in riferimento allo sciopero in oggetto, consapevole che la presente dichiarazione è </w:t>
      </w:r>
    </w:p>
    <w:p w14:paraId="13BF3D44" w14:textId="77777777" w:rsidR="003A091F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irrevocabile e fa fede ai fini della trattenuta sulla busta paga, </w:t>
      </w:r>
    </w:p>
    <w:p w14:paraId="2A9E09CF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28"/>
          <w:szCs w:val="28"/>
        </w:rPr>
      </w:pPr>
      <w:r w:rsidRPr="00584E26">
        <w:rPr>
          <w:rFonts w:ascii="Times New Roman" w:hAnsi="Times New Roman"/>
          <w:b/>
          <w:bCs/>
          <w:sz w:val="28"/>
          <w:szCs w:val="28"/>
        </w:rPr>
        <w:t xml:space="preserve">DICHIARA </w:t>
      </w:r>
    </w:p>
    <w:p w14:paraId="0BEB1535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 w:rsidRPr="00584E26">
        <w:rPr>
          <w:rFonts w:ascii="Times New Roman" w:hAnsi="Times New Roman"/>
          <w:sz w:val="28"/>
          <w:szCs w:val="28"/>
        </w:rPr>
        <w:t>la propria intenzione di aderire allo sciopero</w:t>
      </w:r>
    </w:p>
    <w:p w14:paraId="54993EE9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/>
        </w:rPr>
      </w:pPr>
      <w:r w:rsidRPr="00584E26">
        <w:rPr>
          <w:rFonts w:ascii="Times New Roman" w:hAnsi="Times New Roman"/>
        </w:rPr>
        <w:t>(oppure)</w:t>
      </w:r>
    </w:p>
    <w:p w14:paraId="160F5461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propria intenzione di non aderire allo sciopero </w:t>
      </w:r>
    </w:p>
    <w:p w14:paraId="6524B7A5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 w:rsidRPr="00584E26">
        <w:rPr>
          <w:rFonts w:ascii="Times New Roman" w:hAnsi="Times New Roman"/>
        </w:rPr>
        <w:t xml:space="preserve">     (oppure)</w:t>
      </w:r>
    </w:p>
    <w:p w14:paraId="4CA62DCD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 non aver ancora maturato alcuna decisione sull’adesione o meno allo sciopero</w:t>
      </w:r>
    </w:p>
    <w:p w14:paraId="1E37EACA" w14:textId="77777777" w:rsidR="003A091F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14:paraId="62370EA3" w14:textId="77777777" w:rsidR="003A091F" w:rsidRPr="000D6DAC" w:rsidRDefault="003A091F" w:rsidP="00CD7DC9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i/>
          <w:sz w:val="12"/>
          <w:szCs w:val="12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In fede </w:t>
      </w:r>
      <w:r w:rsidR="000D6DAC">
        <w:rPr>
          <w:rFonts w:cs="Calibri"/>
          <w:szCs w:val="24"/>
        </w:rPr>
        <w:t xml:space="preserve">        </w:t>
      </w:r>
    </w:p>
    <w:p w14:paraId="75397973" w14:textId="77777777" w:rsidR="002F4E50" w:rsidRPr="000D6DAC" w:rsidRDefault="002F4E50" w:rsidP="00E156DF">
      <w:pPr>
        <w:spacing w:after="120"/>
        <w:ind w:left="4678"/>
        <w:jc w:val="center"/>
        <w:rPr>
          <w:i/>
          <w:sz w:val="12"/>
          <w:szCs w:val="12"/>
        </w:rPr>
      </w:pPr>
    </w:p>
    <w:sectPr w:rsidR="002F4E50" w:rsidRPr="000D6DAC" w:rsidSect="0092689D">
      <w:headerReference w:type="default" r:id="rId7"/>
      <w:footerReference w:type="default" r:id="rId8"/>
      <w:pgSz w:w="11906" w:h="16838"/>
      <w:pgMar w:top="2977" w:right="1133" w:bottom="567" w:left="102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3F228" w14:textId="77777777" w:rsidR="0046218C" w:rsidRDefault="0046218C" w:rsidP="006D6923">
      <w:pPr>
        <w:spacing w:after="0" w:line="240" w:lineRule="auto"/>
      </w:pPr>
      <w:r>
        <w:separator/>
      </w:r>
    </w:p>
  </w:endnote>
  <w:endnote w:type="continuationSeparator" w:id="0">
    <w:p w14:paraId="0BC41A4B" w14:textId="77777777" w:rsidR="0046218C" w:rsidRDefault="0046218C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028331"/>
      <w:docPartObj>
        <w:docPartGallery w:val="Page Numbers (Bottom of Page)"/>
        <w:docPartUnique/>
      </w:docPartObj>
    </w:sdtPr>
    <w:sdtEndPr/>
    <w:sdtContent>
      <w:p w14:paraId="72AE24E1" w14:textId="77777777" w:rsidR="000D6DAC" w:rsidRDefault="00CD7DC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5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C9C354" w14:textId="77777777" w:rsidR="00756CDE" w:rsidRPr="004642FA" w:rsidRDefault="00756CDE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09BD9" w14:textId="77777777" w:rsidR="0046218C" w:rsidRDefault="0046218C" w:rsidP="006D6923">
      <w:pPr>
        <w:spacing w:after="0" w:line="240" w:lineRule="auto"/>
      </w:pPr>
      <w:r>
        <w:separator/>
      </w:r>
    </w:p>
  </w:footnote>
  <w:footnote w:type="continuationSeparator" w:id="0">
    <w:p w14:paraId="0217E42C" w14:textId="77777777" w:rsidR="0046218C" w:rsidRDefault="0046218C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4EDC2" w14:textId="77777777" w:rsidR="00CE2904" w:rsidRPr="00A87DA2" w:rsidRDefault="00CE2904" w:rsidP="00CE2904">
    <w:pPr>
      <w:tabs>
        <w:tab w:val="left" w:pos="3925"/>
        <w:tab w:val="left" w:pos="5999"/>
      </w:tabs>
      <w:spacing w:after="0"/>
      <w:ind w:left="1153"/>
      <w:rPr>
        <w:rFonts w:ascii="Times New Roman" w:hAnsi="Times New Roman"/>
        <w:sz w:val="24"/>
        <w:szCs w:val="24"/>
      </w:rPr>
    </w:pPr>
    <w:bookmarkStart w:id="0" w:name="_Hlk81411950"/>
    <w:bookmarkStart w:id="1" w:name="_Hlk83085911"/>
    <w:bookmarkStart w:id="2" w:name="_Hlk94976322"/>
    <w:r w:rsidRPr="00A87DA2">
      <w:rPr>
        <w:rFonts w:ascii="Times New Roman" w:hAnsi="Times New Roman"/>
        <w:noProof/>
        <w:sz w:val="24"/>
        <w:szCs w:val="24"/>
      </w:rPr>
      <w:drawing>
        <wp:inline distT="0" distB="0" distL="0" distR="0" wp14:anchorId="7DA365D4" wp14:editId="00866DFB">
          <wp:extent cx="1046982" cy="589978"/>
          <wp:effectExtent l="0" t="0" r="0" b="0"/>
          <wp:docPr id="1479924084" name="Immagine 1479924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982" cy="589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87DA2">
      <w:rPr>
        <w:rFonts w:ascii="Times New Roman" w:hAnsi="Times New Roman"/>
        <w:sz w:val="24"/>
        <w:szCs w:val="24"/>
      </w:rPr>
      <w:tab/>
    </w:r>
    <w:r w:rsidRPr="00A87DA2">
      <w:rPr>
        <w:rFonts w:ascii="Times New Roman" w:hAnsi="Times New Roman"/>
        <w:noProof/>
        <w:position w:val="9"/>
        <w:sz w:val="24"/>
        <w:szCs w:val="24"/>
      </w:rPr>
      <w:drawing>
        <wp:inline distT="0" distB="0" distL="0" distR="0" wp14:anchorId="4035E251" wp14:editId="6E3816BD">
          <wp:extent cx="906779" cy="560831"/>
          <wp:effectExtent l="0" t="0" r="0" b="0"/>
          <wp:docPr id="789890306" name="Immagine 789890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6779" cy="560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87DA2">
      <w:rPr>
        <w:rFonts w:ascii="Times New Roman" w:hAnsi="Times New Roman"/>
        <w:position w:val="9"/>
        <w:sz w:val="24"/>
        <w:szCs w:val="24"/>
      </w:rPr>
      <w:tab/>
    </w:r>
    <w:r w:rsidRPr="00A87DA2">
      <w:rPr>
        <w:rFonts w:ascii="Times New Roman" w:hAnsi="Times New Roman"/>
        <w:noProof/>
        <w:position w:val="13"/>
        <w:sz w:val="24"/>
        <w:szCs w:val="24"/>
      </w:rPr>
      <w:drawing>
        <wp:inline distT="0" distB="0" distL="0" distR="0" wp14:anchorId="78CD49BE" wp14:editId="7692EC3D">
          <wp:extent cx="1364371" cy="587121"/>
          <wp:effectExtent l="0" t="0" r="0" b="0"/>
          <wp:docPr id="1790103615" name="Immagine 1790103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4371" cy="587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320F48" w14:textId="2B7DB99D" w:rsidR="00CE2904" w:rsidRPr="00A87DA2" w:rsidRDefault="00CE2904" w:rsidP="00CE2904">
    <w:pPr>
      <w:spacing w:before="10" w:after="0" w:line="359" w:lineRule="exact"/>
      <w:ind w:left="1156" w:right="1246"/>
      <w:jc w:val="center"/>
      <w:rPr>
        <w:rFonts w:ascii="Times New Roman" w:hAnsi="Times New Roman"/>
        <w:b/>
        <w:sz w:val="24"/>
        <w:szCs w:val="24"/>
      </w:rPr>
    </w:pPr>
    <w:bookmarkStart w:id="3" w:name="_Hlk102567309"/>
    <w:bookmarkEnd w:id="0"/>
    <w:r w:rsidRPr="00A87DA2">
      <w:rPr>
        <w:rFonts w:ascii="Times New Roman" w:hAnsi="Times New Roman"/>
        <w:b/>
        <w:sz w:val="24"/>
        <w:szCs w:val="24"/>
      </w:rPr>
      <w:t>ISTITUTO COMPRENSIVO</w:t>
    </w:r>
    <w:r w:rsidR="00884CE5">
      <w:rPr>
        <w:rFonts w:ascii="Times New Roman" w:hAnsi="Times New Roman"/>
        <w:b/>
        <w:sz w:val="24"/>
        <w:szCs w:val="24"/>
      </w:rPr>
      <w:t xml:space="preserve"> “MARIA LAI”</w:t>
    </w:r>
    <w:r w:rsidRPr="00A87DA2">
      <w:rPr>
        <w:rFonts w:ascii="Times New Roman" w:hAnsi="Times New Roman"/>
        <w:b/>
        <w:sz w:val="24"/>
        <w:szCs w:val="24"/>
      </w:rPr>
      <w:t xml:space="preserve"> DI OLBIA</w:t>
    </w:r>
  </w:p>
  <w:p w14:paraId="13812BE7" w14:textId="77777777" w:rsidR="00CE2904" w:rsidRPr="00A87DA2" w:rsidRDefault="00CE2904" w:rsidP="00CE2904">
    <w:pPr>
      <w:spacing w:after="0" w:line="252" w:lineRule="exact"/>
      <w:ind w:left="1158" w:right="1245"/>
      <w:jc w:val="center"/>
      <w:rPr>
        <w:rFonts w:ascii="Times New Roman" w:hAnsi="Times New Roman"/>
        <w:sz w:val="24"/>
        <w:szCs w:val="24"/>
      </w:rPr>
    </w:pPr>
    <w:r w:rsidRPr="00A87DA2">
      <w:rPr>
        <w:rFonts w:ascii="Times New Roman" w:hAnsi="Times New Roman"/>
        <w:sz w:val="24"/>
        <w:szCs w:val="24"/>
      </w:rPr>
      <w:t>Via Frosinone, 88 – 07026 Olbia (SS)</w:t>
    </w:r>
  </w:p>
  <w:p w14:paraId="5D7E023A" w14:textId="77777777" w:rsidR="00CE2904" w:rsidRPr="00A87DA2" w:rsidRDefault="00CE2904" w:rsidP="00CE2904">
    <w:pPr>
      <w:spacing w:before="2" w:after="0" w:line="252" w:lineRule="exact"/>
      <w:ind w:left="1156" w:right="1246"/>
      <w:jc w:val="center"/>
      <w:rPr>
        <w:rFonts w:ascii="Times New Roman" w:hAnsi="Times New Roman"/>
        <w:sz w:val="24"/>
        <w:szCs w:val="24"/>
      </w:rPr>
    </w:pPr>
    <w:r w:rsidRPr="00A87DA2">
      <w:rPr>
        <w:rFonts w:ascii="Times New Roman" w:hAnsi="Times New Roman"/>
        <w:sz w:val="24"/>
        <w:szCs w:val="24"/>
      </w:rPr>
      <w:t>Codice Fiscale 91015400905- Codice Meccanografico: SSIC82900L</w:t>
    </w:r>
  </w:p>
  <w:p w14:paraId="46284595" w14:textId="77777777" w:rsidR="00CE2904" w:rsidRPr="00A87DA2" w:rsidRDefault="00CE2904" w:rsidP="00CE2904">
    <w:pPr>
      <w:spacing w:before="2" w:after="0" w:line="252" w:lineRule="exact"/>
      <w:ind w:left="1156" w:right="1246"/>
      <w:jc w:val="center"/>
      <w:rPr>
        <w:rFonts w:ascii="Times New Roman" w:hAnsi="Times New Roman"/>
        <w:sz w:val="24"/>
        <w:szCs w:val="24"/>
      </w:rPr>
    </w:pPr>
    <w:r w:rsidRPr="00A87DA2">
      <w:rPr>
        <w:rFonts w:ascii="Times New Roman" w:hAnsi="Times New Roman"/>
        <w:sz w:val="24"/>
        <w:szCs w:val="24"/>
      </w:rPr>
      <w:t>Tel.078969282</w:t>
    </w:r>
  </w:p>
  <w:p w14:paraId="12024F28" w14:textId="77777777" w:rsidR="00CE2904" w:rsidRPr="00884CE5" w:rsidRDefault="00CE2904" w:rsidP="00CE2904">
    <w:pPr>
      <w:spacing w:after="0" w:line="252" w:lineRule="exact"/>
      <w:ind w:left="1158" w:right="1246"/>
      <w:jc w:val="center"/>
      <w:rPr>
        <w:rFonts w:ascii="Times New Roman" w:hAnsi="Times New Roman"/>
        <w:sz w:val="24"/>
        <w:szCs w:val="24"/>
        <w:lang w:val="en-US"/>
      </w:rPr>
    </w:pPr>
    <w:r w:rsidRPr="00884CE5">
      <w:rPr>
        <w:rFonts w:ascii="Times New Roman" w:hAnsi="Times New Roman"/>
        <w:sz w:val="24"/>
        <w:szCs w:val="24"/>
        <w:lang w:val="en-US"/>
      </w:rPr>
      <w:t xml:space="preserve">mail: </w:t>
    </w:r>
    <w:hyperlink r:id="rId4">
      <w:r w:rsidRPr="00884CE5">
        <w:rPr>
          <w:rFonts w:ascii="Times New Roman" w:hAnsi="Times New Roman"/>
          <w:color w:val="0000FF"/>
          <w:sz w:val="24"/>
          <w:szCs w:val="24"/>
          <w:u w:val="single" w:color="0000FF"/>
          <w:lang w:val="en-US"/>
        </w:rPr>
        <w:t>ssic82900l@istruzione.it</w:t>
      </w:r>
      <w:r w:rsidRPr="00884CE5">
        <w:rPr>
          <w:rFonts w:ascii="Times New Roman" w:hAnsi="Times New Roman"/>
          <w:color w:val="0000FF"/>
          <w:sz w:val="24"/>
          <w:szCs w:val="24"/>
          <w:lang w:val="en-US"/>
        </w:rPr>
        <w:t xml:space="preserve"> </w:t>
      </w:r>
    </w:hyperlink>
    <w:r w:rsidRPr="00884CE5">
      <w:rPr>
        <w:rFonts w:ascii="Times New Roman" w:hAnsi="Times New Roman"/>
        <w:sz w:val="24"/>
        <w:szCs w:val="24"/>
        <w:lang w:val="en-US"/>
      </w:rPr>
      <w:t xml:space="preserve">– </w:t>
    </w:r>
    <w:hyperlink r:id="rId5" w:history="1">
      <w:r w:rsidRPr="00884CE5">
        <w:rPr>
          <w:rStyle w:val="Collegamentoipertestuale"/>
          <w:rFonts w:ascii="Times New Roman" w:hAnsi="Times New Roman"/>
          <w:sz w:val="24"/>
          <w:szCs w:val="24"/>
          <w:lang w:val="en-US"/>
        </w:rPr>
        <w:t xml:space="preserve">ssic82900l@pec.istruzione.it </w:t>
      </w:r>
    </w:hyperlink>
    <w:bookmarkEnd w:id="1"/>
    <w:bookmarkEnd w:id="3"/>
  </w:p>
  <w:bookmarkEnd w:id="2"/>
  <w:p w14:paraId="08BCCB6C" w14:textId="77777777" w:rsidR="008237F5" w:rsidRPr="00884CE5" w:rsidRDefault="008237F5" w:rsidP="004971A7">
    <w:pPr>
      <w:pStyle w:val="Intestazione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62086"/>
    <w:multiLevelType w:val="hybridMultilevel"/>
    <w:tmpl w:val="2D7A12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75E1"/>
    <w:multiLevelType w:val="hybridMultilevel"/>
    <w:tmpl w:val="C6A64386"/>
    <w:lvl w:ilvl="0" w:tplc="CF64D07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04E"/>
    <w:multiLevelType w:val="hybridMultilevel"/>
    <w:tmpl w:val="8D1CD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E7111"/>
    <w:multiLevelType w:val="hybridMultilevel"/>
    <w:tmpl w:val="0B46DC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4461">
    <w:abstractNumId w:val="1"/>
  </w:num>
  <w:num w:numId="2" w16cid:durableId="1677222309">
    <w:abstractNumId w:val="4"/>
  </w:num>
  <w:num w:numId="3" w16cid:durableId="407265106">
    <w:abstractNumId w:val="3"/>
  </w:num>
  <w:num w:numId="4" w16cid:durableId="419371402">
    <w:abstractNumId w:val="5"/>
  </w:num>
  <w:num w:numId="5" w16cid:durableId="447116792">
    <w:abstractNumId w:val="2"/>
  </w:num>
  <w:num w:numId="6" w16cid:durableId="175597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46"/>
    <w:rsid w:val="000055BE"/>
    <w:rsid w:val="00011614"/>
    <w:rsid w:val="00026F0D"/>
    <w:rsid w:val="00032CB4"/>
    <w:rsid w:val="000365A9"/>
    <w:rsid w:val="00040658"/>
    <w:rsid w:val="00060C9B"/>
    <w:rsid w:val="000866A3"/>
    <w:rsid w:val="000C0CFF"/>
    <w:rsid w:val="000C760E"/>
    <w:rsid w:val="000D6D23"/>
    <w:rsid w:val="000D6DAC"/>
    <w:rsid w:val="00116C37"/>
    <w:rsid w:val="00121675"/>
    <w:rsid w:val="0012739E"/>
    <w:rsid w:val="00131B03"/>
    <w:rsid w:val="00157BD7"/>
    <w:rsid w:val="00180654"/>
    <w:rsid w:val="001A28FB"/>
    <w:rsid w:val="001A2D33"/>
    <w:rsid w:val="001A4830"/>
    <w:rsid w:val="001C3B1D"/>
    <w:rsid w:val="001D4CE3"/>
    <w:rsid w:val="001D50DD"/>
    <w:rsid w:val="001E1BCB"/>
    <w:rsid w:val="00212AFB"/>
    <w:rsid w:val="00215955"/>
    <w:rsid w:val="00227AAD"/>
    <w:rsid w:val="00236EFA"/>
    <w:rsid w:val="00243146"/>
    <w:rsid w:val="002449B9"/>
    <w:rsid w:val="00245FCA"/>
    <w:rsid w:val="00287609"/>
    <w:rsid w:val="00294ACF"/>
    <w:rsid w:val="002953B9"/>
    <w:rsid w:val="002B5A44"/>
    <w:rsid w:val="002C3F6B"/>
    <w:rsid w:val="002F4E50"/>
    <w:rsid w:val="00301466"/>
    <w:rsid w:val="003146EE"/>
    <w:rsid w:val="00320CB2"/>
    <w:rsid w:val="00341D61"/>
    <w:rsid w:val="00344407"/>
    <w:rsid w:val="00364281"/>
    <w:rsid w:val="00367ECB"/>
    <w:rsid w:val="003752F7"/>
    <w:rsid w:val="0037757B"/>
    <w:rsid w:val="00380DAD"/>
    <w:rsid w:val="00382D95"/>
    <w:rsid w:val="00384C7C"/>
    <w:rsid w:val="00393706"/>
    <w:rsid w:val="003A091F"/>
    <w:rsid w:val="003B05B3"/>
    <w:rsid w:val="003C0EB7"/>
    <w:rsid w:val="003D2E0F"/>
    <w:rsid w:val="003F7761"/>
    <w:rsid w:val="00442C09"/>
    <w:rsid w:val="00451EF0"/>
    <w:rsid w:val="00454D32"/>
    <w:rsid w:val="0046218C"/>
    <w:rsid w:val="004642FA"/>
    <w:rsid w:val="004652DD"/>
    <w:rsid w:val="004971A7"/>
    <w:rsid w:val="004A7B3F"/>
    <w:rsid w:val="004C5637"/>
    <w:rsid w:val="004E7A6B"/>
    <w:rsid w:val="004F44C3"/>
    <w:rsid w:val="0052011D"/>
    <w:rsid w:val="005209D7"/>
    <w:rsid w:val="0053307E"/>
    <w:rsid w:val="00533AAA"/>
    <w:rsid w:val="0053595B"/>
    <w:rsid w:val="00543385"/>
    <w:rsid w:val="005463FA"/>
    <w:rsid w:val="00596A88"/>
    <w:rsid w:val="005E16B0"/>
    <w:rsid w:val="005E425C"/>
    <w:rsid w:val="005E4649"/>
    <w:rsid w:val="005F5142"/>
    <w:rsid w:val="006046DA"/>
    <w:rsid w:val="00604714"/>
    <w:rsid w:val="00626104"/>
    <w:rsid w:val="00676926"/>
    <w:rsid w:val="00681ACD"/>
    <w:rsid w:val="006A1BCD"/>
    <w:rsid w:val="006B6C21"/>
    <w:rsid w:val="006D1D36"/>
    <w:rsid w:val="006D6923"/>
    <w:rsid w:val="006F1A94"/>
    <w:rsid w:val="00751F2F"/>
    <w:rsid w:val="00752B19"/>
    <w:rsid w:val="00756CDE"/>
    <w:rsid w:val="00770954"/>
    <w:rsid w:val="00787E92"/>
    <w:rsid w:val="007B537D"/>
    <w:rsid w:val="007C02F6"/>
    <w:rsid w:val="007C7186"/>
    <w:rsid w:val="007E059B"/>
    <w:rsid w:val="007E2C41"/>
    <w:rsid w:val="00802364"/>
    <w:rsid w:val="00802E0F"/>
    <w:rsid w:val="008178B0"/>
    <w:rsid w:val="00821912"/>
    <w:rsid w:val="008237F5"/>
    <w:rsid w:val="00843D20"/>
    <w:rsid w:val="00874BBF"/>
    <w:rsid w:val="00884CE5"/>
    <w:rsid w:val="00895378"/>
    <w:rsid w:val="008A2F17"/>
    <w:rsid w:val="008A7E23"/>
    <w:rsid w:val="008B292E"/>
    <w:rsid w:val="0092689D"/>
    <w:rsid w:val="00934094"/>
    <w:rsid w:val="00953379"/>
    <w:rsid w:val="009652F6"/>
    <w:rsid w:val="009664E4"/>
    <w:rsid w:val="009A3D8A"/>
    <w:rsid w:val="009C2815"/>
    <w:rsid w:val="009D36ED"/>
    <w:rsid w:val="009F3737"/>
    <w:rsid w:val="009F4F6C"/>
    <w:rsid w:val="009F5D7E"/>
    <w:rsid w:val="00A27316"/>
    <w:rsid w:val="00A417DE"/>
    <w:rsid w:val="00A42383"/>
    <w:rsid w:val="00A5369D"/>
    <w:rsid w:val="00A63B33"/>
    <w:rsid w:val="00AC033C"/>
    <w:rsid w:val="00AC229E"/>
    <w:rsid w:val="00AC4303"/>
    <w:rsid w:val="00AD6921"/>
    <w:rsid w:val="00B048A1"/>
    <w:rsid w:val="00B26FB3"/>
    <w:rsid w:val="00B36FC5"/>
    <w:rsid w:val="00B55992"/>
    <w:rsid w:val="00B61466"/>
    <w:rsid w:val="00B94C20"/>
    <w:rsid w:val="00BC402E"/>
    <w:rsid w:val="00BD7820"/>
    <w:rsid w:val="00BF5930"/>
    <w:rsid w:val="00C029DD"/>
    <w:rsid w:val="00C149F9"/>
    <w:rsid w:val="00C364C1"/>
    <w:rsid w:val="00C91EA1"/>
    <w:rsid w:val="00CD7DC9"/>
    <w:rsid w:val="00CE0B85"/>
    <w:rsid w:val="00CE2904"/>
    <w:rsid w:val="00D26C1D"/>
    <w:rsid w:val="00D44CA7"/>
    <w:rsid w:val="00D7570A"/>
    <w:rsid w:val="00DD3913"/>
    <w:rsid w:val="00DE58ED"/>
    <w:rsid w:val="00E156DF"/>
    <w:rsid w:val="00E171D1"/>
    <w:rsid w:val="00E52CD7"/>
    <w:rsid w:val="00E57EDE"/>
    <w:rsid w:val="00E66F81"/>
    <w:rsid w:val="00E736A0"/>
    <w:rsid w:val="00E85015"/>
    <w:rsid w:val="00EA00CC"/>
    <w:rsid w:val="00EA5177"/>
    <w:rsid w:val="00EE66D4"/>
    <w:rsid w:val="00F0615D"/>
    <w:rsid w:val="00F76D7C"/>
    <w:rsid w:val="00F979A7"/>
    <w:rsid w:val="00F97AC4"/>
    <w:rsid w:val="00FC1D1D"/>
    <w:rsid w:val="00FD1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340C9"/>
  <w15:docId w15:val="{6B68DAE3-2DF6-4AFB-835D-3EF6A848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737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42383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37757B"/>
    <w:rPr>
      <w:color w:val="605E5C"/>
      <w:shd w:val="clear" w:color="auto" w:fill="E1DFDD"/>
    </w:rPr>
  </w:style>
  <w:style w:type="paragraph" w:customStyle="1" w:styleId="Default">
    <w:name w:val="Default"/>
    <w:rsid w:val="007E2C4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E2C41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F0615D"/>
    <w:rPr>
      <w:color w:val="808080"/>
    </w:rPr>
  </w:style>
  <w:style w:type="paragraph" w:styleId="Nessunaspaziatura">
    <w:name w:val="No Spacing"/>
    <w:uiPriority w:val="1"/>
    <w:qFormat/>
    <w:rsid w:val="000D6DAC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7E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ssic82900l@pec.istruzione.it%20" TargetMode="External"/><Relationship Id="rId4" Type="http://schemas.openxmlformats.org/officeDocument/2006/relationships/hyperlink" Target="mailto:ssic82900l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igente\Desktop\CARTA%20INTESTATA%2016%2007%20202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16 07 2021</Template>
  <TotalTime>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</CharactersWithSpaces>
  <SharedDoc>false</SharedDoc>
  <HLinks>
    <vt:vector size="24" baseType="variant">
      <vt:variant>
        <vt:i4>5439503</vt:i4>
      </vt:variant>
      <vt:variant>
        <vt:i4>9</vt:i4>
      </vt:variant>
      <vt:variant>
        <vt:i4>0</vt:i4>
      </vt:variant>
      <vt:variant>
        <vt:i4>5</vt:i4>
      </vt:variant>
      <vt:variant>
        <vt:lpwstr>http://www.lanza-perugini.edu.it/</vt:lpwstr>
      </vt:variant>
      <vt:variant>
        <vt:lpwstr/>
      </vt:variant>
      <vt:variant>
        <vt:i4>5439503</vt:i4>
      </vt:variant>
      <vt:variant>
        <vt:i4>6</vt:i4>
      </vt:variant>
      <vt:variant>
        <vt:i4>0</vt:i4>
      </vt:variant>
      <vt:variant>
        <vt:i4>5</vt:i4>
      </vt:variant>
      <vt:variant>
        <vt:lpwstr>http://www.lanza-perugini.edu.it/</vt:lpwstr>
      </vt:variant>
      <vt:variant>
        <vt:lpwstr/>
      </vt:variant>
      <vt:variant>
        <vt:i4>5636137</vt:i4>
      </vt:variant>
      <vt:variant>
        <vt:i4>3</vt:i4>
      </vt:variant>
      <vt:variant>
        <vt:i4>0</vt:i4>
      </vt:variant>
      <vt:variant>
        <vt:i4>5</vt:i4>
      </vt:variant>
      <vt:variant>
        <vt:lpwstr>mailto:fgpc160003@pec.istruzione.it</vt:lpwstr>
      </vt:variant>
      <vt:variant>
        <vt:lpwstr/>
      </vt:variant>
      <vt:variant>
        <vt:i4>1900602</vt:i4>
      </vt:variant>
      <vt:variant>
        <vt:i4>0</vt:i4>
      </vt:variant>
      <vt:variant>
        <vt:i4>0</vt:i4>
      </vt:variant>
      <vt:variant>
        <vt:i4>5</vt:i4>
      </vt:variant>
      <vt:variant>
        <vt:lpwstr>mailto:fgpc160003@istruzione.it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SSIC82900L - OLBIA</cp:lastModifiedBy>
  <cp:revision>7</cp:revision>
  <cp:lastPrinted>2021-08-19T07:26:00Z</cp:lastPrinted>
  <dcterms:created xsi:type="dcterms:W3CDTF">2023-01-30T07:22:00Z</dcterms:created>
  <dcterms:modified xsi:type="dcterms:W3CDTF">2024-09-24T13:48:00Z</dcterms:modified>
</cp:coreProperties>
</file>